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0F2B6" w14:textId="6ADB2C21" w:rsidR="001C02D1" w:rsidRPr="00EE47D5" w:rsidRDefault="001C02D1" w:rsidP="001C02D1">
      <w:pPr>
        <w:ind w:right="26"/>
        <w:jc w:val="center"/>
        <w:rPr>
          <w:rFonts w:cstheme="minorHAnsi"/>
          <w:sz w:val="42"/>
          <w:szCs w:val="42"/>
        </w:rPr>
      </w:pPr>
      <w:r w:rsidRPr="00EE47D5">
        <w:rPr>
          <w:rFonts w:cstheme="minorHAnsi"/>
          <w:sz w:val="42"/>
          <w:szCs w:val="42"/>
        </w:rPr>
        <w:t>Copyright permission request</w:t>
      </w:r>
    </w:p>
    <w:p w14:paraId="6CB5F606" w14:textId="77777777" w:rsidR="001C02D1" w:rsidRPr="00EE47D5" w:rsidRDefault="001C02D1" w:rsidP="001C02D1">
      <w:pPr>
        <w:autoSpaceDE w:val="0"/>
        <w:autoSpaceDN w:val="0"/>
        <w:adjustRightInd w:val="0"/>
        <w:rPr>
          <w:rFonts w:cstheme="minorHAnsi"/>
          <w:color w:val="2F2F2F"/>
          <w:sz w:val="22"/>
          <w:szCs w:val="22"/>
        </w:rPr>
      </w:pPr>
      <w:r w:rsidRPr="00EE47D5">
        <w:rPr>
          <w:rFonts w:cstheme="minorHAnsi"/>
          <w:sz w:val="22"/>
          <w:szCs w:val="22"/>
        </w:rPr>
        <w:t xml:space="preserve">Sales items published by the International Maritime Organization (IMO) are protected by copyright in accordance with the </w:t>
      </w:r>
      <w:hyperlink r:id="rId10" w:history="1">
        <w:r w:rsidRPr="00EE47D5">
          <w:rPr>
            <w:rFonts w:cstheme="minorHAnsi"/>
            <w:color w:val="000000"/>
            <w:sz w:val="22"/>
            <w:szCs w:val="22"/>
            <w:lang w:val="en"/>
          </w:rPr>
          <w:t>Berne Convention for the Protection of Literary and Artistic Works</w:t>
        </w:r>
      </w:hyperlink>
      <w:r w:rsidRPr="00EE47D5">
        <w:rPr>
          <w:rFonts w:cstheme="minorHAnsi"/>
          <w:sz w:val="22"/>
          <w:szCs w:val="22"/>
        </w:rPr>
        <w:t>, and IMO</w:t>
      </w:r>
      <w:r w:rsidRPr="00EE47D5">
        <w:rPr>
          <w:rFonts w:cstheme="minorHAnsi"/>
          <w:color w:val="2F2F2F"/>
          <w:sz w:val="22"/>
          <w:szCs w:val="22"/>
        </w:rPr>
        <w:t xml:space="preserve"> welcomes requests for permission to reproduce its material.</w:t>
      </w:r>
    </w:p>
    <w:p w14:paraId="37EE1633" w14:textId="77777777" w:rsidR="001C02D1" w:rsidRPr="00EE47D5" w:rsidRDefault="001C02D1" w:rsidP="001C02D1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E47D5">
        <w:rPr>
          <w:rFonts w:cstheme="minorHAnsi"/>
          <w:sz w:val="22"/>
          <w:szCs w:val="22"/>
        </w:rPr>
        <w:t>Credit should be given as follows:</w:t>
      </w:r>
    </w:p>
    <w:p w14:paraId="134BF7E8" w14:textId="70EA69F0" w:rsidR="001C02D1" w:rsidRPr="00EE47D5" w:rsidRDefault="001C02D1" w:rsidP="001C02D1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E47D5">
        <w:rPr>
          <w:rFonts w:cstheme="minorHAnsi"/>
          <w:sz w:val="22"/>
          <w:szCs w:val="22"/>
        </w:rPr>
        <w:t>"Materials are reproduced with the permission of the International Maritime Organization (IMO), which does not accept responsibility for the correctness of the material as reproduced: in case of doubt, IMO's authentic text shall prevail. Readers should check with their national maritime administration for any further amendments or latest advice. International Maritime Organization, 4</w:t>
      </w:r>
      <w:r w:rsidR="00847EDF">
        <w:rPr>
          <w:rFonts w:cstheme="minorHAnsi"/>
          <w:sz w:val="22"/>
          <w:szCs w:val="22"/>
        </w:rPr>
        <w:t> </w:t>
      </w:r>
      <w:r w:rsidRPr="00EE47D5">
        <w:rPr>
          <w:rFonts w:cstheme="minorHAnsi"/>
          <w:sz w:val="22"/>
          <w:szCs w:val="22"/>
        </w:rPr>
        <w:t>Albert Embankment, London, SE1 7SR, United Kingdom"</w:t>
      </w:r>
    </w:p>
    <w:p w14:paraId="368CBF31" w14:textId="4859C085" w:rsidR="001C02D1" w:rsidRPr="00EE47D5" w:rsidRDefault="001C02D1" w:rsidP="001C02D1">
      <w:pPr>
        <w:autoSpaceDE w:val="0"/>
        <w:autoSpaceDN w:val="0"/>
        <w:adjustRightInd w:val="0"/>
        <w:rPr>
          <w:rFonts w:cstheme="minorHAnsi"/>
          <w:sz w:val="22"/>
          <w:szCs w:val="24"/>
          <w:lang w:eastAsia="en-GB"/>
        </w:rPr>
      </w:pPr>
      <w:r w:rsidRPr="00EE47D5">
        <w:rPr>
          <w:rFonts w:cstheme="minorHAnsi"/>
          <w:sz w:val="22"/>
          <w:szCs w:val="24"/>
          <w:lang w:eastAsia="en-GB"/>
        </w:rPr>
        <w:t>Please send us your copyright permission requests by email. If you are requesting permission for multiple titles, chapters, or excerpts please submit one form for each request:</w:t>
      </w:r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608"/>
        <w:gridCol w:w="780"/>
        <w:gridCol w:w="1445"/>
        <w:gridCol w:w="6193"/>
      </w:tblGrid>
      <w:tr w:rsidR="001C02D1" w:rsidRPr="00EE47D5" w14:paraId="222F85FA" w14:textId="77777777" w:rsidTr="00AC1882">
        <w:trPr>
          <w:gridBefore w:val="1"/>
          <w:wBefore w:w="59" w:type="pct"/>
        </w:trPr>
        <w:tc>
          <w:tcPr>
            <w:tcW w:w="4941" w:type="pct"/>
            <w:gridSpan w:val="4"/>
            <w:shd w:val="clear" w:color="auto" w:fill="0070C0"/>
          </w:tcPr>
          <w:p w14:paraId="517C21F5" w14:textId="69B798B9" w:rsidR="001C02D1" w:rsidRPr="00EE47D5" w:rsidRDefault="00BA3A5C" w:rsidP="0090596C">
            <w:pPr>
              <w:pStyle w:val="Heading1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Information about the IMO </w:t>
            </w:r>
            <w:r w:rsidR="005218CB"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Publishing </w:t>
            </w:r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title you wish to reproduce</w:t>
            </w:r>
            <w:r w:rsidR="006D3CA2"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:</w:t>
            </w:r>
          </w:p>
        </w:tc>
      </w:tr>
      <w:tr w:rsidR="006D3CA2" w:rsidRPr="00EE47D5" w14:paraId="666F0274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0C7B2DEB" w14:textId="432B9B53" w:rsidR="00650259" w:rsidRPr="00EE47D5" w:rsidRDefault="00BA3A5C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Full title: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6C9D37B5" w14:textId="3124F406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20DCB815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4BBE04F7" w14:textId="0BEF8B13" w:rsidR="00650259" w:rsidRPr="00EE47D5" w:rsidRDefault="00BA3A5C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Year of publication, ISBN (if applicable)</w:t>
            </w:r>
            <w:r w:rsidR="0001208D"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53D155FD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5617B1" w14:paraId="785B47A9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4E8ECA0E" w14:textId="671FBF67" w:rsidR="00650259" w:rsidRPr="00816BD7" w:rsidRDefault="00BA3A5C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fr-FR"/>
              </w:rPr>
            </w:pPr>
            <w:r w:rsidRPr="00816BD7">
              <w:rPr>
                <w:rFonts w:cstheme="minorHAnsi"/>
                <w:sz w:val="24"/>
                <w:szCs w:val="24"/>
                <w:lang w:val="fr-FR"/>
              </w:rPr>
              <w:t>Portion type (</w:t>
            </w:r>
            <w:proofErr w:type="spellStart"/>
            <w:r w:rsidRPr="00816BD7">
              <w:rPr>
                <w:rFonts w:cstheme="minorHAnsi"/>
                <w:sz w:val="24"/>
                <w:szCs w:val="24"/>
                <w:lang w:val="fr-FR"/>
              </w:rPr>
              <w:t>chapter</w:t>
            </w:r>
            <w:proofErr w:type="spellEnd"/>
            <w:r w:rsidRPr="00816BD7">
              <w:rPr>
                <w:rFonts w:cstheme="minorHAnsi"/>
                <w:sz w:val="24"/>
                <w:szCs w:val="24"/>
                <w:lang w:val="fr-FR"/>
              </w:rPr>
              <w:t xml:space="preserve">, page, </w:t>
            </w:r>
            <w:proofErr w:type="spellStart"/>
            <w:r w:rsidRPr="00816BD7">
              <w:rPr>
                <w:rFonts w:cstheme="minorHAnsi"/>
                <w:sz w:val="24"/>
                <w:szCs w:val="24"/>
                <w:lang w:val="fr-FR"/>
              </w:rPr>
              <w:t>excerpt</w:t>
            </w:r>
            <w:proofErr w:type="spellEnd"/>
            <w:r w:rsidRPr="00816BD7">
              <w:rPr>
                <w:rFonts w:cstheme="minorHAnsi"/>
                <w:sz w:val="24"/>
                <w:szCs w:val="24"/>
                <w:lang w:val="fr-FR"/>
              </w:rPr>
              <w:t>, figure/table/illustration):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56EA5F6A" w14:textId="0C508FDB" w:rsidR="00650259" w:rsidRPr="00816BD7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6D3CA2" w:rsidRPr="00EE47D5" w14:paraId="49E7A6B7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60D91CA6" w14:textId="35CE5DE8" w:rsidR="00650259" w:rsidRPr="00EE47D5" w:rsidRDefault="00BA3A5C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Total number of pages</w:t>
            </w:r>
            <w:r w:rsidR="003B648A" w:rsidRPr="00EE47D5">
              <w:rPr>
                <w:rFonts w:cstheme="minorHAnsi"/>
                <w:sz w:val="24"/>
                <w:szCs w:val="24"/>
                <w:lang w:val="en-GB"/>
              </w:rPr>
              <w:t xml:space="preserve"> you wish to reproduce</w:t>
            </w:r>
            <w:r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042CE8B2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4A11B073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56F3A135" w14:textId="44A9EC71" w:rsidR="00650259" w:rsidRPr="00EE47D5" w:rsidRDefault="00BA3A5C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Page numbers from the original IMO Publishing title: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5B7C4937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3D1898AA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11EF4A41" w14:textId="2F60078C" w:rsidR="00BA3A5C" w:rsidRPr="00EE47D5" w:rsidRDefault="00BA3A5C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Will you be editing text (yes or no)</w:t>
            </w:r>
            <w:r w:rsidR="00816BD7">
              <w:rPr>
                <w:rFonts w:cstheme="minorHAnsi"/>
                <w:sz w:val="24"/>
                <w:szCs w:val="24"/>
                <w:lang w:val="en-GB"/>
              </w:rPr>
              <w:t>? If yes,</w:t>
            </w:r>
            <w:r w:rsidR="004416E0" w:rsidRPr="00EE47D5">
              <w:rPr>
                <w:rFonts w:cstheme="minorHAnsi"/>
                <w:sz w:val="24"/>
                <w:szCs w:val="24"/>
                <w:lang w:val="en-GB"/>
              </w:rPr>
              <w:t xml:space="preserve"> please provide details</w:t>
            </w:r>
            <w:r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24005DBB" w14:textId="77777777" w:rsidR="00BA3A5C" w:rsidRPr="00EE47D5" w:rsidRDefault="00BA3A5C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50259" w:rsidRPr="00EE47D5" w14:paraId="451E8AE3" w14:textId="77777777" w:rsidTr="00AC1882">
        <w:trPr>
          <w:gridBefore w:val="1"/>
          <w:wBefore w:w="59" w:type="pct"/>
          <w:trHeight w:val="54"/>
        </w:trPr>
        <w:tc>
          <w:tcPr>
            <w:tcW w:w="4941" w:type="pct"/>
            <w:gridSpan w:val="4"/>
            <w:shd w:val="clear" w:color="auto" w:fill="auto"/>
          </w:tcPr>
          <w:p w14:paraId="218A07E8" w14:textId="77777777" w:rsidR="00650259" w:rsidRDefault="00650259" w:rsidP="00977F9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  <w:p w14:paraId="2E1A6196" w14:textId="77777777" w:rsidR="0035282B" w:rsidRPr="00EE47D5" w:rsidRDefault="0035282B" w:rsidP="00977F9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90596C" w:rsidRPr="00EE47D5" w14:paraId="37E3D704" w14:textId="77777777" w:rsidTr="00AC1882">
        <w:trPr>
          <w:gridBefore w:val="1"/>
          <w:wBefore w:w="59" w:type="pct"/>
        </w:trPr>
        <w:tc>
          <w:tcPr>
            <w:tcW w:w="4941" w:type="pct"/>
            <w:gridSpan w:val="4"/>
            <w:shd w:val="clear" w:color="auto" w:fill="0070C0"/>
          </w:tcPr>
          <w:p w14:paraId="3FC306AC" w14:textId="1577FD80" w:rsidR="00650259" w:rsidRPr="00EE47D5" w:rsidRDefault="00066E9B" w:rsidP="0090596C">
            <w:pPr>
              <w:pStyle w:val="Heading1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Details about yourself/your organization</w:t>
            </w:r>
            <w:r w:rsidR="006D3CA2"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:</w:t>
            </w:r>
          </w:p>
        </w:tc>
      </w:tr>
      <w:tr w:rsidR="006D3CA2" w:rsidRPr="00EE47D5" w14:paraId="57CE72BE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3ABC88D3" w14:textId="77803148" w:rsidR="00650259" w:rsidRPr="00EE47D5" w:rsidRDefault="00066E9B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Individual</w:t>
            </w:r>
            <w:r w:rsidR="0001208D"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6DD9CE5B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533BB044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2614BC44" w14:textId="500F56C2" w:rsidR="00650259" w:rsidRPr="00EE47D5" w:rsidRDefault="00066E9B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Commercial company</w:t>
            </w:r>
            <w:r w:rsidR="0001208D"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873CFF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068D0977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7DBBF675" w14:textId="1BDB8879" w:rsidR="00066E9B" w:rsidRPr="00EE47D5" w:rsidRDefault="00066E9B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Non-profit organization</w:t>
            </w:r>
            <w:r w:rsidR="0001208D"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EAF385" w14:textId="77777777" w:rsidR="00066E9B" w:rsidRPr="00EE47D5" w:rsidRDefault="00066E9B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35282B" w:rsidRPr="00EE47D5" w14:paraId="67DB108C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786EE65A" w14:textId="5AE1C467" w:rsidR="0035282B" w:rsidRPr="00EE47D5" w:rsidRDefault="0035282B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Postal and e-mail address: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87F551" w14:textId="77777777" w:rsidR="0035282B" w:rsidRPr="00EE47D5" w:rsidRDefault="0035282B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0B5E227B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6AEC0DA8" w14:textId="32575196" w:rsidR="006D3CA2" w:rsidRPr="00EE47D5" w:rsidRDefault="006D3CA2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D4D0E0" w14:textId="77777777" w:rsidR="00066E9B" w:rsidRPr="00EE47D5" w:rsidRDefault="00066E9B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066E9B" w:rsidRPr="00EE47D5" w14:paraId="70A4F403" w14:textId="77777777" w:rsidTr="00AC1882">
        <w:trPr>
          <w:gridBefore w:val="1"/>
          <w:wBefore w:w="59" w:type="pct"/>
        </w:trPr>
        <w:tc>
          <w:tcPr>
            <w:tcW w:w="4941" w:type="pct"/>
            <w:gridSpan w:val="4"/>
            <w:shd w:val="clear" w:color="auto" w:fill="0070C0"/>
          </w:tcPr>
          <w:p w14:paraId="26539C6E" w14:textId="4D8F81EB" w:rsidR="00066E9B" w:rsidRPr="00EE47D5" w:rsidRDefault="0001208D" w:rsidP="00B54963">
            <w:pPr>
              <w:pStyle w:val="Heading1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lastRenderedPageBreak/>
              <w:t>Intended use</w:t>
            </w:r>
            <w:r w:rsidR="006D3CA2"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:</w:t>
            </w:r>
          </w:p>
        </w:tc>
      </w:tr>
      <w:tr w:rsidR="00AC1882" w:rsidRPr="00EE47D5" w14:paraId="5A4ADB0F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77D2B37D" w14:textId="16FFF8E4" w:rsidR="00066E9B" w:rsidRPr="00EE47D5" w:rsidRDefault="0001208D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color w:val="2F2F2F"/>
                <w:sz w:val="24"/>
                <w:szCs w:val="24"/>
              </w:rPr>
              <w:t>Where will you be using the content? (e.g., book, magazine, course pack, research, report, textbook, whitepaper, website)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3CBDD1" w14:textId="77777777" w:rsidR="00066E9B" w:rsidRPr="00EE47D5" w:rsidRDefault="00066E9B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3272D476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04C2AA04" w14:textId="18ACCEFF" w:rsidR="00066E9B" w:rsidRPr="00EE47D5" w:rsidRDefault="006D3CA2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color w:val="2F2F2F"/>
                <w:sz w:val="24"/>
                <w:szCs w:val="24"/>
              </w:rPr>
              <w:t>W</w:t>
            </w:r>
            <w:r w:rsidR="0001208D" w:rsidRPr="00EE47D5">
              <w:rPr>
                <w:rFonts w:cstheme="minorHAnsi"/>
                <w:color w:val="2F2F2F"/>
                <w:sz w:val="24"/>
                <w:szCs w:val="24"/>
              </w:rPr>
              <w:t xml:space="preserve">hat format(s) will you be </w:t>
            </w:r>
            <w:r w:rsidR="00D575DC" w:rsidRPr="00EE47D5">
              <w:rPr>
                <w:rFonts w:cstheme="minorHAnsi"/>
                <w:color w:val="2F2F2F"/>
                <w:sz w:val="24"/>
                <w:szCs w:val="24"/>
              </w:rPr>
              <w:t>producing</w:t>
            </w:r>
            <w:r w:rsidR="00F423A1">
              <w:rPr>
                <w:rFonts w:cstheme="minorHAnsi"/>
                <w:color w:val="2F2F2F"/>
                <w:sz w:val="24"/>
                <w:szCs w:val="24"/>
              </w:rPr>
              <w:t>?</w:t>
            </w:r>
            <w:r w:rsidR="0001208D" w:rsidRPr="00EE47D5">
              <w:rPr>
                <w:rFonts w:cstheme="minorHAnsi"/>
                <w:color w:val="2F2F2F"/>
                <w:sz w:val="24"/>
                <w:szCs w:val="24"/>
              </w:rPr>
              <w:t xml:space="preserve"> (e.g., hard</w:t>
            </w:r>
            <w:r w:rsidR="00A85227">
              <w:rPr>
                <w:rFonts w:cstheme="minorHAnsi"/>
                <w:color w:val="2F2F2F"/>
                <w:sz w:val="24"/>
                <w:szCs w:val="24"/>
              </w:rPr>
              <w:t>cover</w:t>
            </w:r>
            <w:r w:rsidR="0001208D" w:rsidRPr="00EE47D5">
              <w:rPr>
                <w:rFonts w:cstheme="minorHAnsi"/>
                <w:color w:val="2F2F2F"/>
                <w:sz w:val="24"/>
                <w:szCs w:val="24"/>
              </w:rPr>
              <w:t xml:space="preserve">, paperback, </w:t>
            </w:r>
            <w:proofErr w:type="spellStart"/>
            <w:r w:rsidR="0001208D" w:rsidRPr="00EE47D5">
              <w:rPr>
                <w:rFonts w:cstheme="minorHAnsi"/>
                <w:color w:val="2F2F2F"/>
                <w:sz w:val="24"/>
                <w:szCs w:val="24"/>
              </w:rPr>
              <w:t>ebook</w:t>
            </w:r>
            <w:proofErr w:type="spellEnd"/>
            <w:r w:rsidR="0001208D" w:rsidRPr="00EE47D5">
              <w:rPr>
                <w:rFonts w:cstheme="minorHAnsi"/>
                <w:color w:val="2F2F2F"/>
                <w:sz w:val="24"/>
                <w:szCs w:val="24"/>
              </w:rPr>
              <w:t>, online edition, video, downloadable file, CD, DVD)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010D95" w14:textId="77777777" w:rsidR="00066E9B" w:rsidRPr="00EE47D5" w:rsidRDefault="00066E9B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66A41C82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7A4D89B5" w14:textId="0755EE8C" w:rsidR="00066E9B" w:rsidRPr="00EE47D5" w:rsidRDefault="0001208D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Title, author(s):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8D29A" w14:textId="77777777" w:rsidR="00066E9B" w:rsidRPr="00EE47D5" w:rsidRDefault="00066E9B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507C3C6B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22257285" w14:textId="55F717B7" w:rsidR="00066E9B" w:rsidRPr="00EE47D5" w:rsidRDefault="0001208D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Publisher: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70BCC" w14:textId="77777777" w:rsidR="00066E9B" w:rsidRPr="00EE47D5" w:rsidRDefault="00066E9B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467068D5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3E6F4C2F" w14:textId="2936C881" w:rsidR="00AC1882" w:rsidRPr="00EE47D5" w:rsidRDefault="00AC1882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Language: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CA6ACF" w14:textId="77777777" w:rsidR="00AC1882" w:rsidRPr="00EE47D5" w:rsidRDefault="00AC1882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5D6B9CB6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3FFC7E80" w14:textId="2271FCF2" w:rsidR="00AC1882" w:rsidRPr="00EE47D5" w:rsidRDefault="00AC1882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Estimated publication date: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8DC280" w14:textId="77777777" w:rsidR="00AC1882" w:rsidRPr="00EE47D5" w:rsidRDefault="00AC1882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3EC3434A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4BECDCEB" w14:textId="546E4DC1" w:rsidR="00AC1882" w:rsidRPr="00EE47D5" w:rsidRDefault="00AC1882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Total number of pages: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E405E7" w14:textId="77777777" w:rsidR="00AC1882" w:rsidRPr="00EE47D5" w:rsidRDefault="00AC1882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2C57E6F6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0333AF32" w14:textId="00B6FD59" w:rsidR="00AC1882" w:rsidRPr="00EE47D5" w:rsidRDefault="00AC1882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Territory (global or specific countries):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D4BCB2" w14:textId="77777777" w:rsidR="00AC1882" w:rsidRPr="00EE47D5" w:rsidRDefault="00AC1882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1882" w:rsidRPr="00EE47D5" w14:paraId="7247B46F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3FF85896" w14:textId="1FCFF507" w:rsidR="00AC1882" w:rsidRPr="00EE47D5" w:rsidRDefault="00AC1882" w:rsidP="00BA3A5C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Audience: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B5925" w14:textId="77777777" w:rsidR="00AC1882" w:rsidRPr="00EE47D5" w:rsidRDefault="00AC1882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50259" w:rsidRPr="00EE47D5" w14:paraId="20D0EC8C" w14:textId="77777777" w:rsidTr="00AC1882">
        <w:trPr>
          <w:gridBefore w:val="1"/>
          <w:wBefore w:w="59" w:type="pct"/>
          <w:trHeight w:val="54"/>
        </w:trPr>
        <w:tc>
          <w:tcPr>
            <w:tcW w:w="4941" w:type="pct"/>
            <w:gridSpan w:val="4"/>
            <w:shd w:val="clear" w:color="auto" w:fill="auto"/>
          </w:tcPr>
          <w:p w14:paraId="03C256A8" w14:textId="77777777" w:rsidR="00650259" w:rsidRPr="00EE47D5" w:rsidRDefault="00650259" w:rsidP="00977F9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  <w:p w14:paraId="49F6EC38" w14:textId="77777777" w:rsidR="00066E9B" w:rsidRPr="00EE47D5" w:rsidRDefault="00066E9B" w:rsidP="00977F9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90596C" w:rsidRPr="00EE47D5" w14:paraId="109F66AE" w14:textId="77777777" w:rsidTr="00AC1882">
        <w:trPr>
          <w:gridBefore w:val="1"/>
          <w:wBefore w:w="59" w:type="pct"/>
        </w:trPr>
        <w:tc>
          <w:tcPr>
            <w:tcW w:w="4941" w:type="pct"/>
            <w:gridSpan w:val="4"/>
            <w:shd w:val="clear" w:color="auto" w:fill="0070C0"/>
          </w:tcPr>
          <w:p w14:paraId="0A0F8649" w14:textId="51EEB480" w:rsidR="00650259" w:rsidRPr="00EE47D5" w:rsidRDefault="00AC1882" w:rsidP="0090596C">
            <w:pPr>
              <w:pStyle w:val="Heading1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bookmarkStart w:id="0" w:name="_Hlk521325947"/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If print</w:t>
            </w:r>
            <w:r w:rsidR="006D3CA2"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:</w:t>
            </w:r>
          </w:p>
        </w:tc>
      </w:tr>
      <w:bookmarkEnd w:id="0"/>
      <w:tr w:rsidR="006D3CA2" w:rsidRPr="00EE47D5" w14:paraId="38CC858B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4E32D19D" w14:textId="6FD5B6AB" w:rsidR="00650259" w:rsidRPr="00EE47D5" w:rsidRDefault="00AC1882" w:rsidP="00792E5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Print run: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0EA05AEA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3DDB64C7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192C0ABA" w14:textId="720A2034" w:rsidR="00650259" w:rsidRPr="00EE47D5" w:rsidRDefault="00AC1882" w:rsidP="00792E5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Retail price per format (hardcover, paperback or other format):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A44442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5BDC3A3F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64C22E8F" w14:textId="62DED076" w:rsidR="00650259" w:rsidRPr="00EE47D5" w:rsidRDefault="00AC1882" w:rsidP="00792E5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Additional information: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08811A57" w14:textId="77777777" w:rsidR="00650259" w:rsidRPr="00EE47D5" w:rsidRDefault="00650259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5BFC3D39" w14:textId="77777777" w:rsidTr="00AC1882">
        <w:trPr>
          <w:gridBefore w:val="1"/>
          <w:wBefore w:w="59" w:type="pct"/>
        </w:trPr>
        <w:tc>
          <w:tcPr>
            <w:tcW w:w="760" w:type="pct"/>
            <w:gridSpan w:val="2"/>
            <w:vAlign w:val="bottom"/>
          </w:tcPr>
          <w:p w14:paraId="7EC42FD8" w14:textId="77777777" w:rsidR="00E677FE" w:rsidRPr="00EE47D5" w:rsidRDefault="00E677FE" w:rsidP="0090596C">
            <w:pPr>
              <w:spacing w:before="120"/>
              <w:ind w:left="698"/>
              <w:rPr>
                <w:rFonts w:cstheme="minorHAnsi"/>
                <w:sz w:val="24"/>
                <w:szCs w:val="24"/>
                <w:lang w:val="en-GB"/>
              </w:rPr>
            </w:pPr>
          </w:p>
          <w:p w14:paraId="22F06C3C" w14:textId="77777777" w:rsidR="00410F27" w:rsidRPr="00EE47D5" w:rsidRDefault="00410F27" w:rsidP="0090596C">
            <w:pPr>
              <w:spacing w:before="120"/>
              <w:ind w:left="698"/>
              <w:rPr>
                <w:rFonts w:cstheme="minorHAnsi"/>
                <w:sz w:val="24"/>
                <w:szCs w:val="24"/>
                <w:lang w:val="en-GB"/>
              </w:rPr>
            </w:pPr>
          </w:p>
          <w:p w14:paraId="30B05AB6" w14:textId="77777777" w:rsidR="00410F27" w:rsidRPr="00EE47D5" w:rsidRDefault="00410F27" w:rsidP="0090596C">
            <w:pPr>
              <w:spacing w:before="120"/>
              <w:ind w:left="698"/>
              <w:rPr>
                <w:rFonts w:cstheme="minorHAnsi"/>
                <w:sz w:val="24"/>
                <w:szCs w:val="24"/>
                <w:lang w:val="en-GB"/>
              </w:rPr>
            </w:pPr>
          </w:p>
          <w:p w14:paraId="79BEE6DD" w14:textId="77777777" w:rsidR="00D575DC" w:rsidRPr="00EE47D5" w:rsidRDefault="00D575DC" w:rsidP="0090596C">
            <w:pPr>
              <w:spacing w:before="120"/>
              <w:ind w:left="698"/>
              <w:rPr>
                <w:rFonts w:cstheme="minorHAnsi"/>
                <w:sz w:val="24"/>
                <w:szCs w:val="24"/>
                <w:lang w:val="en-GB"/>
              </w:rPr>
            </w:pPr>
          </w:p>
          <w:p w14:paraId="72391DD9" w14:textId="77777777" w:rsidR="00D575DC" w:rsidRPr="00EE47D5" w:rsidRDefault="00D575DC" w:rsidP="0090596C">
            <w:pPr>
              <w:spacing w:before="120"/>
              <w:ind w:left="698"/>
              <w:rPr>
                <w:rFonts w:cstheme="minorHAnsi"/>
                <w:sz w:val="24"/>
                <w:szCs w:val="24"/>
                <w:lang w:val="en-GB"/>
              </w:rPr>
            </w:pPr>
          </w:p>
          <w:p w14:paraId="2AB35708" w14:textId="62524173" w:rsidR="00410F27" w:rsidRPr="00EE47D5" w:rsidRDefault="00410F27" w:rsidP="0090596C">
            <w:pPr>
              <w:spacing w:before="120"/>
              <w:ind w:left="698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4181" w:type="pct"/>
            <w:gridSpan w:val="2"/>
            <w:vAlign w:val="bottom"/>
          </w:tcPr>
          <w:p w14:paraId="3D1EA712" w14:textId="3CFAFE27" w:rsidR="00E677FE" w:rsidRPr="00EE47D5" w:rsidRDefault="00E677FE" w:rsidP="007F7B5D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5F918862" w14:textId="77777777" w:rsidTr="00AC1882">
        <w:trPr>
          <w:gridBefore w:val="1"/>
          <w:wBefore w:w="59" w:type="pct"/>
        </w:trPr>
        <w:tc>
          <w:tcPr>
            <w:tcW w:w="1551" w:type="pct"/>
            <w:gridSpan w:val="3"/>
            <w:vAlign w:val="bottom"/>
          </w:tcPr>
          <w:p w14:paraId="76C58BD2" w14:textId="77777777" w:rsidR="00650259" w:rsidRPr="00EE47D5" w:rsidRDefault="00650259" w:rsidP="0090596C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3390" w:type="pct"/>
            <w:vAlign w:val="bottom"/>
          </w:tcPr>
          <w:p w14:paraId="1391E882" w14:textId="77777777" w:rsidR="00650259" w:rsidRPr="00EE47D5" w:rsidRDefault="00650259" w:rsidP="0090596C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AC1882" w:rsidRPr="00EE47D5" w14:paraId="2C62FB6F" w14:textId="77777777" w:rsidTr="00AC1882">
        <w:tc>
          <w:tcPr>
            <w:tcW w:w="5000" w:type="pct"/>
            <w:gridSpan w:val="5"/>
            <w:shd w:val="clear" w:color="auto" w:fill="0070C0"/>
          </w:tcPr>
          <w:p w14:paraId="6F7D1386" w14:textId="76EDBF65" w:rsidR="00AC1882" w:rsidRPr="00EE47D5" w:rsidRDefault="00AC1882" w:rsidP="00B54963">
            <w:pPr>
              <w:pStyle w:val="Heading1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bookmarkStart w:id="1" w:name="_Hlk188968184"/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lastRenderedPageBreak/>
              <w:t>If e</w:t>
            </w:r>
            <w:r w:rsidR="002D473A"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lectronic</w:t>
            </w:r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or online edition:</w:t>
            </w:r>
          </w:p>
        </w:tc>
      </w:tr>
      <w:bookmarkEnd w:id="1"/>
      <w:tr w:rsidR="006D3CA2" w:rsidRPr="00EE47D5" w14:paraId="16A73FB1" w14:textId="77777777" w:rsidTr="00AC1882">
        <w:tc>
          <w:tcPr>
            <w:tcW w:w="1610" w:type="pct"/>
            <w:gridSpan w:val="4"/>
            <w:vAlign w:val="bottom"/>
          </w:tcPr>
          <w:p w14:paraId="6C549F9F" w14:textId="63AB4C0C" w:rsidR="00AC1882" w:rsidRPr="00EE47D5" w:rsidRDefault="002D473A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 xml:space="preserve">Format </w:t>
            </w:r>
            <w:r w:rsidR="00AC1882" w:rsidRPr="00EE47D5">
              <w:rPr>
                <w:rFonts w:cstheme="minorHAnsi"/>
                <w:sz w:val="24"/>
                <w:szCs w:val="24"/>
                <w:lang w:val="en-GB"/>
              </w:rPr>
              <w:t>and</w:t>
            </w:r>
            <w:r w:rsidRPr="00EE47D5">
              <w:rPr>
                <w:rFonts w:cstheme="minorHAnsi"/>
                <w:sz w:val="24"/>
                <w:szCs w:val="24"/>
                <w:lang w:val="en-GB"/>
              </w:rPr>
              <w:t>/or</w:t>
            </w:r>
            <w:r w:rsidR="00AC1882" w:rsidRPr="00EE47D5">
              <w:rPr>
                <w:rFonts w:cstheme="minorHAnsi"/>
                <w:sz w:val="24"/>
                <w:szCs w:val="24"/>
                <w:lang w:val="en-GB"/>
              </w:rPr>
              <w:t xml:space="preserve"> URL:</w:t>
            </w:r>
          </w:p>
        </w:tc>
        <w:tc>
          <w:tcPr>
            <w:tcW w:w="3390" w:type="pct"/>
            <w:tcBorders>
              <w:bottom w:val="single" w:sz="4" w:space="0" w:color="auto"/>
            </w:tcBorders>
            <w:vAlign w:val="bottom"/>
          </w:tcPr>
          <w:p w14:paraId="057C8FDA" w14:textId="77777777" w:rsidR="00AC1882" w:rsidRPr="00EE47D5" w:rsidRDefault="00AC1882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6F6D9CF8" w14:textId="77777777" w:rsidTr="00AC1882">
        <w:tc>
          <w:tcPr>
            <w:tcW w:w="1610" w:type="pct"/>
            <w:gridSpan w:val="4"/>
            <w:vAlign w:val="bottom"/>
          </w:tcPr>
          <w:p w14:paraId="6580478F" w14:textId="4AC8EA16" w:rsidR="00AC1882" w:rsidRPr="00EE47D5" w:rsidRDefault="006554E7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Estimated n</w:t>
            </w:r>
            <w:r w:rsidR="00AC1882" w:rsidRPr="00EE47D5">
              <w:rPr>
                <w:rFonts w:cstheme="minorHAnsi"/>
                <w:sz w:val="24"/>
                <w:szCs w:val="24"/>
                <w:lang w:val="en-GB"/>
              </w:rPr>
              <w:t>umber of users: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4627B2" w14:textId="77777777" w:rsidR="00AC1882" w:rsidRPr="00EE47D5" w:rsidRDefault="00AC1882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75918385" w14:textId="77777777" w:rsidTr="00AC1882">
        <w:tc>
          <w:tcPr>
            <w:tcW w:w="1610" w:type="pct"/>
            <w:gridSpan w:val="4"/>
            <w:vAlign w:val="bottom"/>
          </w:tcPr>
          <w:p w14:paraId="2BC69CE9" w14:textId="01DB68EF" w:rsidR="00AC1882" w:rsidRPr="00EE47D5" w:rsidRDefault="00AC1882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Retail price: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7E6910" w14:textId="77777777" w:rsidR="00AC1882" w:rsidRPr="00EE47D5" w:rsidRDefault="00AC1882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3F66082A" w14:textId="77777777" w:rsidTr="00AC1882">
        <w:tc>
          <w:tcPr>
            <w:tcW w:w="1610" w:type="pct"/>
            <w:gridSpan w:val="4"/>
            <w:vAlign w:val="bottom"/>
          </w:tcPr>
          <w:p w14:paraId="6A6F7721" w14:textId="665CAF99" w:rsidR="00AC1882" w:rsidRPr="00EE47D5" w:rsidRDefault="00AC1882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Expected duration of use of IMO material e.g., up to 3</w:t>
            </w:r>
            <w:r w:rsidR="0071224A" w:rsidRPr="00EE47D5">
              <w:rPr>
                <w:rFonts w:cstheme="minorHAnsi"/>
                <w:sz w:val="24"/>
                <w:szCs w:val="24"/>
                <w:lang w:val="en-GB"/>
              </w:rPr>
              <w:t> </w:t>
            </w:r>
            <w:r w:rsidRPr="00EE47D5">
              <w:rPr>
                <w:rFonts w:cstheme="minorHAnsi"/>
                <w:sz w:val="24"/>
                <w:szCs w:val="24"/>
                <w:lang w:val="en-GB"/>
              </w:rPr>
              <w:t>months, up to 12 months, 3 years: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3A29E5" w14:textId="77777777" w:rsidR="00AC1882" w:rsidRPr="00EE47D5" w:rsidRDefault="00AC1882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6D3CA2" w:rsidRPr="00EE47D5" w14:paraId="027648D0" w14:textId="77777777" w:rsidTr="00AC1882">
        <w:tc>
          <w:tcPr>
            <w:tcW w:w="1610" w:type="pct"/>
            <w:gridSpan w:val="4"/>
            <w:vAlign w:val="bottom"/>
          </w:tcPr>
          <w:p w14:paraId="0022477D" w14:textId="7CE87F62" w:rsidR="00AC1882" w:rsidRPr="00EE47D5" w:rsidRDefault="00AC1882" w:rsidP="00B54963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Will Digital Rights Management be applied to restrict for example, printing, number of downloads, number of users</w:t>
            </w:r>
            <w:r w:rsidR="00410F27" w:rsidRPr="00EE47D5">
              <w:rPr>
                <w:rFonts w:cstheme="minorHAnsi"/>
                <w:sz w:val="24"/>
                <w:szCs w:val="24"/>
                <w:lang w:val="en-GB"/>
              </w:rPr>
              <w:t xml:space="preserve"> (yes or no)</w:t>
            </w:r>
            <w:r w:rsidR="00851ADF">
              <w:rPr>
                <w:rFonts w:cstheme="minorHAnsi"/>
                <w:sz w:val="24"/>
                <w:szCs w:val="24"/>
                <w:lang w:val="en-GB"/>
              </w:rPr>
              <w:t>? If yes,</w:t>
            </w:r>
            <w:r w:rsidR="005A18E8" w:rsidRPr="00EE47D5">
              <w:rPr>
                <w:rFonts w:cstheme="minorHAnsi"/>
                <w:sz w:val="24"/>
                <w:szCs w:val="24"/>
                <w:lang w:val="en-GB"/>
              </w:rPr>
              <w:t xml:space="preserve"> please provide details</w:t>
            </w:r>
            <w:r w:rsidRPr="00EE47D5">
              <w:rPr>
                <w:rFonts w:cstheme="minorHAnsi"/>
                <w:sz w:val="24"/>
                <w:szCs w:val="24"/>
                <w:lang w:val="en-GB"/>
              </w:rPr>
              <w:t>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1D3B3C" w14:textId="77777777" w:rsidR="00AC1882" w:rsidRPr="00EE47D5" w:rsidRDefault="00AC1882" w:rsidP="00B54963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5A18E8" w:rsidRPr="00EE47D5" w14:paraId="15331735" w14:textId="77777777" w:rsidTr="00AC1882">
        <w:tc>
          <w:tcPr>
            <w:tcW w:w="1610" w:type="pct"/>
            <w:gridSpan w:val="4"/>
            <w:vAlign w:val="bottom"/>
          </w:tcPr>
          <w:p w14:paraId="5E5824D2" w14:textId="08ED539E" w:rsidR="005A18E8" w:rsidRPr="00EE47D5" w:rsidRDefault="005A18E8" w:rsidP="005A18E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>Additional information: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8987FE" w14:textId="77777777" w:rsidR="005A18E8" w:rsidRPr="00EE47D5" w:rsidRDefault="005A18E8" w:rsidP="005A18E8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5A18E8" w:rsidRPr="00EE47D5" w14:paraId="3A798CAD" w14:textId="77777777" w:rsidTr="00AC1882">
        <w:tc>
          <w:tcPr>
            <w:tcW w:w="1610" w:type="pct"/>
            <w:gridSpan w:val="4"/>
            <w:vAlign w:val="bottom"/>
          </w:tcPr>
          <w:p w14:paraId="0ED41787" w14:textId="746DAD82" w:rsidR="005A18E8" w:rsidRPr="00EE47D5" w:rsidRDefault="005A18E8" w:rsidP="005A18E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973FDA" w14:textId="77777777" w:rsidR="005A18E8" w:rsidRPr="00EE47D5" w:rsidRDefault="005A18E8" w:rsidP="005A18E8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5A18E8" w:rsidRPr="00EE47D5" w14:paraId="6C93B863" w14:textId="77777777" w:rsidTr="00C839FB">
        <w:tc>
          <w:tcPr>
            <w:tcW w:w="5000" w:type="pct"/>
            <w:gridSpan w:val="5"/>
            <w:shd w:val="clear" w:color="auto" w:fill="0070C0"/>
          </w:tcPr>
          <w:p w14:paraId="42525BAC" w14:textId="364B75A9" w:rsidR="005A18E8" w:rsidRPr="00EE47D5" w:rsidRDefault="005A18E8" w:rsidP="005A18E8">
            <w:pPr>
              <w:pStyle w:val="Heading1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EE47D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If other format</w:t>
            </w:r>
          </w:p>
        </w:tc>
      </w:tr>
      <w:tr w:rsidR="005A18E8" w:rsidRPr="00EE47D5" w14:paraId="4C037EEE" w14:textId="77777777" w:rsidTr="00AC1882">
        <w:tc>
          <w:tcPr>
            <w:tcW w:w="1610" w:type="pct"/>
            <w:gridSpan w:val="4"/>
            <w:vAlign w:val="bottom"/>
          </w:tcPr>
          <w:p w14:paraId="641693B3" w14:textId="0022A0B7" w:rsidR="005A18E8" w:rsidRPr="00EE47D5" w:rsidRDefault="005A18E8" w:rsidP="005A18E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sz w:val="24"/>
                <w:szCs w:val="24"/>
                <w:lang w:val="en-GB"/>
              </w:rPr>
              <w:t xml:space="preserve">Please state format, estimated </w:t>
            </w:r>
            <w:r w:rsidR="002F0966" w:rsidRPr="00EE47D5">
              <w:rPr>
                <w:rFonts w:cstheme="minorHAnsi"/>
                <w:sz w:val="24"/>
                <w:szCs w:val="24"/>
                <w:lang w:val="en-GB"/>
              </w:rPr>
              <w:t>number of users</w:t>
            </w:r>
            <w:r w:rsidR="00EE47D5" w:rsidRPr="00EE47D5">
              <w:rPr>
                <w:rFonts w:cstheme="minorHAnsi"/>
                <w:sz w:val="24"/>
                <w:szCs w:val="24"/>
                <w:lang w:val="en-GB"/>
              </w:rPr>
              <w:t>,</w:t>
            </w:r>
            <w:r w:rsidRPr="00EE47D5">
              <w:rPr>
                <w:rFonts w:cstheme="minorHAnsi"/>
                <w:sz w:val="24"/>
                <w:szCs w:val="24"/>
                <w:lang w:val="en-GB"/>
              </w:rPr>
              <w:t xml:space="preserve"> retail price, and expected duration: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2D2579" w14:textId="77777777" w:rsidR="005A18E8" w:rsidRPr="00EE47D5" w:rsidRDefault="005A18E8" w:rsidP="005A18E8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5A18E8" w:rsidRPr="00EE47D5" w14:paraId="2CF29378" w14:textId="77777777" w:rsidTr="00AC1882">
        <w:tc>
          <w:tcPr>
            <w:tcW w:w="1610" w:type="pct"/>
            <w:gridSpan w:val="4"/>
            <w:vAlign w:val="bottom"/>
          </w:tcPr>
          <w:p w14:paraId="20998413" w14:textId="1260A77E" w:rsidR="005A18E8" w:rsidRPr="00EE47D5" w:rsidRDefault="005A18E8" w:rsidP="005A18E8">
            <w:pPr>
              <w:pStyle w:val="NormalIndent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 w:rsidRPr="00EE47D5">
              <w:rPr>
                <w:rFonts w:cstheme="minorHAnsi"/>
                <w:color w:val="2F2F2F"/>
                <w:sz w:val="24"/>
                <w:szCs w:val="24"/>
              </w:rPr>
              <w:t>Additional information:</w:t>
            </w:r>
          </w:p>
        </w:tc>
        <w:tc>
          <w:tcPr>
            <w:tcW w:w="33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6C973B" w14:textId="77777777" w:rsidR="005A18E8" w:rsidRPr="00EE47D5" w:rsidRDefault="005A18E8" w:rsidP="005A18E8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5A18E8" w:rsidRPr="00EE47D5" w14:paraId="29771D0C" w14:textId="77777777" w:rsidTr="00AC1882">
        <w:trPr>
          <w:gridBefore w:val="1"/>
          <w:wBefore w:w="59" w:type="pct"/>
        </w:trPr>
        <w:tc>
          <w:tcPr>
            <w:tcW w:w="333" w:type="pct"/>
            <w:vAlign w:val="bottom"/>
          </w:tcPr>
          <w:p w14:paraId="6D2A0A8A" w14:textId="395BFDB2" w:rsidR="005A18E8" w:rsidRPr="00EE47D5" w:rsidRDefault="005A18E8" w:rsidP="005A18E8">
            <w:pPr>
              <w:spacing w:before="120"/>
              <w:ind w:left="-20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4608" w:type="pct"/>
            <w:gridSpan w:val="3"/>
            <w:vAlign w:val="bottom"/>
          </w:tcPr>
          <w:p w14:paraId="00E34267" w14:textId="51A2037D" w:rsidR="005A18E8" w:rsidRPr="00EE47D5" w:rsidRDefault="005A18E8" w:rsidP="005A18E8">
            <w:pPr>
              <w:spacing w:before="120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59A20E9B" w14:textId="77777777" w:rsidR="00CE6104" w:rsidRPr="00EE47D5" w:rsidRDefault="00CE6104" w:rsidP="00E677FE">
      <w:pPr>
        <w:spacing w:after="0"/>
        <w:rPr>
          <w:rFonts w:cstheme="minorHAnsi"/>
          <w:sz w:val="12"/>
          <w:szCs w:val="16"/>
          <w:lang w:val="en-GB"/>
        </w:rPr>
      </w:pPr>
    </w:p>
    <w:sectPr w:rsidR="00CE6104" w:rsidRPr="00EE47D5" w:rsidSect="008639E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73116" w14:textId="77777777" w:rsidR="007134BD" w:rsidRDefault="007134BD" w:rsidP="00650259">
      <w:pPr>
        <w:spacing w:after="0" w:line="240" w:lineRule="auto"/>
      </w:pPr>
      <w:r>
        <w:separator/>
      </w:r>
    </w:p>
  </w:endnote>
  <w:endnote w:type="continuationSeparator" w:id="0">
    <w:p w14:paraId="6317C11A" w14:textId="77777777" w:rsidR="007134BD" w:rsidRDefault="007134B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D32C32-5792-4D21-95BC-8BE79075CBC8}"/>
    <w:embedBold r:id="rId2" w:fontKey="{472909C8-BB12-4A85-A06C-C5BD7BACAB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6E1C1D1-397E-4C36-A023-10FC35D31E5C}"/>
    <w:embedBold r:id="rId4" w:fontKey="{42B74DC4-DD03-4FB2-B145-042162801BD6}"/>
    <w:embedItalic r:id="rId5" w:fontKey="{28388E4C-C5DF-4AD3-8F92-B9213BA5AA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22D725D-39EB-4070-9D02-F3D7E0EB884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622869D0-F7FB-4CE2-AD8D-B67B83EB602C}"/>
    <w:embedBold r:id="rId8" w:fontKey="{81FDEA67-34F8-4F26-B49A-228168E35BAD}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356159" w14:paraId="24FEB152" w14:textId="77777777" w:rsidTr="00C4167A">
      <w:tc>
        <w:tcPr>
          <w:tcW w:w="4675" w:type="dxa"/>
          <w:vAlign w:val="center"/>
        </w:tcPr>
        <w:p w14:paraId="7DB604BC" w14:textId="4CAE47AE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4AE0969C" w14:textId="5500B19B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59E557AD" w14:textId="77777777" w:rsidR="0090596C" w:rsidRPr="00356159" w:rsidRDefault="0090596C" w:rsidP="007F7B5D">
    <w:pPr>
      <w:pStyle w:val="NoSpacing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DED88" w14:textId="77777777" w:rsidR="00FA3B5F" w:rsidRDefault="00FA3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33C08" w14:textId="77777777" w:rsidR="007134BD" w:rsidRDefault="007134BD" w:rsidP="00650259">
      <w:pPr>
        <w:spacing w:after="0" w:line="240" w:lineRule="auto"/>
      </w:pPr>
      <w:r>
        <w:separator/>
      </w:r>
    </w:p>
  </w:footnote>
  <w:footnote w:type="continuationSeparator" w:id="0">
    <w:p w14:paraId="03124FA6" w14:textId="77777777" w:rsidR="007134BD" w:rsidRDefault="007134B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90596C" w14:paraId="65CCD2BE" w14:textId="77777777" w:rsidTr="0090596C">
      <w:trPr>
        <w:trHeight w:val="990"/>
      </w:trPr>
      <w:tc>
        <w:tcPr>
          <w:tcW w:w="1350" w:type="dxa"/>
          <w:vAlign w:val="center"/>
        </w:tcPr>
        <w:p w14:paraId="3E775FF5" w14:textId="593BD49F" w:rsidR="0090596C" w:rsidRDefault="0090596C" w:rsidP="0090596C">
          <w:pPr>
            <w:pStyle w:val="Header"/>
            <w:ind w:left="-108"/>
          </w:pPr>
          <w:bookmarkStart w:id="2" w:name="_Hlk521325785"/>
        </w:p>
      </w:tc>
      <w:tc>
        <w:tcPr>
          <w:tcW w:w="8000" w:type="dxa"/>
          <w:vAlign w:val="center"/>
        </w:tcPr>
        <w:p w14:paraId="04A91665" w14:textId="1679178B" w:rsidR="0090596C" w:rsidRPr="0090596C" w:rsidRDefault="0090596C" w:rsidP="0090596C">
          <w:pPr>
            <w:pStyle w:val="Header"/>
          </w:pPr>
        </w:p>
      </w:tc>
    </w:tr>
    <w:bookmarkEnd w:id="2"/>
  </w:tbl>
  <w:p w14:paraId="7DBDA9BF" w14:textId="58B52E3D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0EE5" w14:textId="24DC8C1D" w:rsidR="008639EA" w:rsidRDefault="008639EA">
    <w:pPr>
      <w:pStyle w:val="Header"/>
    </w:pPr>
    <w:r>
      <w:rPr>
        <w:rFonts w:ascii="Trebuchet MS" w:hAnsi="Trebuchet MS" w:cs="Times New Roman Bold"/>
        <w:b w:val="0"/>
        <w:color w:val="FF000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BFB685" wp14:editId="328051CC">
              <wp:simplePos x="0" y="0"/>
              <wp:positionH relativeFrom="column">
                <wp:posOffset>3418205</wp:posOffset>
              </wp:positionH>
              <wp:positionV relativeFrom="paragraph">
                <wp:posOffset>141881</wp:posOffset>
              </wp:positionV>
              <wp:extent cx="1590675" cy="1114425"/>
              <wp:effectExtent l="0" t="0" r="9525" b="9525"/>
              <wp:wrapNone/>
              <wp:docPr id="7171688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90675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BBC51" w14:textId="77777777" w:rsidR="008639EA" w:rsidRPr="00AB2465" w:rsidRDefault="008639EA" w:rsidP="008639EA">
                          <w:pPr>
                            <w:spacing w:after="0"/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</w:pPr>
                          <w:r w:rsidRPr="00AB2465"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  <w:t>4 Albert Embankment</w:t>
                          </w:r>
                        </w:p>
                        <w:p w14:paraId="72344750" w14:textId="77777777" w:rsidR="008639EA" w:rsidRPr="00AB2465" w:rsidRDefault="008639EA" w:rsidP="008639EA">
                          <w:pPr>
                            <w:spacing w:after="0"/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</w:pPr>
                          <w:r w:rsidRPr="00AB2465"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  <w:t>London SE1 7SR</w:t>
                          </w:r>
                        </w:p>
                        <w:p w14:paraId="5AA0CABC" w14:textId="77777777" w:rsidR="008639EA" w:rsidRDefault="008639EA" w:rsidP="008639EA">
                          <w:pPr>
                            <w:spacing w:after="0"/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</w:pPr>
                          <w:r w:rsidRPr="00AB2465"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  <w:t>United Kingdom</w:t>
                          </w:r>
                        </w:p>
                        <w:p w14:paraId="658E861B" w14:textId="77777777" w:rsidR="008639EA" w:rsidRPr="0028721C" w:rsidRDefault="008639EA" w:rsidP="008639EA">
                          <w:pPr>
                            <w:spacing w:after="0"/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0"/>
                              <w:szCs w:val="10"/>
                            </w:rPr>
                          </w:pPr>
                        </w:p>
                        <w:p w14:paraId="3366ED64" w14:textId="77777777" w:rsidR="008639EA" w:rsidRPr="00AB2465" w:rsidRDefault="008639EA" w:rsidP="008639EA">
                          <w:pPr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</w:pPr>
                          <w:r w:rsidRPr="00AB2465"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  <w:t xml:space="preserve">Email: </w:t>
                          </w:r>
                          <w:r w:rsidRPr="00EE1C6E"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  <w:t>copyright@imo.org</w:t>
                          </w:r>
                        </w:p>
                        <w:p w14:paraId="0EADEBE0" w14:textId="77777777" w:rsidR="008639EA" w:rsidRPr="00AB2465" w:rsidRDefault="008639EA" w:rsidP="008639EA">
                          <w:pPr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8"/>
                              <w:szCs w:val="8"/>
                            </w:rPr>
                          </w:pPr>
                        </w:p>
                        <w:p w14:paraId="413E9BFC" w14:textId="77777777" w:rsidR="008639EA" w:rsidRPr="00AB2465" w:rsidRDefault="008639EA" w:rsidP="008639EA">
                          <w:pPr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</w:pPr>
                          <w:r w:rsidRPr="00AB2465">
                            <w:rPr>
                              <w:rFonts w:ascii="Trebuchet MS" w:hAnsi="Trebuchet MS"/>
                              <w:b/>
                              <w:bCs/>
                              <w:color w:val="0066CC"/>
                              <w:sz w:val="18"/>
                              <w:szCs w:val="18"/>
                            </w:rPr>
                            <w:t>www.imo.org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FB6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9.15pt;margin-top:11.15pt;width:125.2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" stroked="f">
              <v:path arrowok="t"/>
              <v:textbox>
                <w:txbxContent>
                  <w:p w14:paraId="39BBBC51" w14:textId="77777777" w:rsidR="008639EA" w:rsidRPr="00AB2465" w:rsidRDefault="008639EA" w:rsidP="008639EA">
                    <w:pPr>
                      <w:spacing w:after="0"/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</w:pPr>
                    <w:r w:rsidRPr="00AB2465"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  <w:t>4 Albert Embankment</w:t>
                    </w:r>
                  </w:p>
                  <w:p w14:paraId="72344750" w14:textId="77777777" w:rsidR="008639EA" w:rsidRPr="00AB2465" w:rsidRDefault="008639EA" w:rsidP="008639EA">
                    <w:pPr>
                      <w:spacing w:after="0"/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</w:pPr>
                    <w:r w:rsidRPr="00AB2465"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  <w:t>London SE1 7SR</w:t>
                    </w:r>
                  </w:p>
                  <w:p w14:paraId="5AA0CABC" w14:textId="77777777" w:rsidR="008639EA" w:rsidRDefault="008639EA" w:rsidP="008639EA">
                    <w:pPr>
                      <w:spacing w:after="0"/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</w:pPr>
                    <w:r w:rsidRPr="00AB2465"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  <w:t>United Kingdom</w:t>
                    </w:r>
                  </w:p>
                  <w:p w14:paraId="658E861B" w14:textId="77777777" w:rsidR="008639EA" w:rsidRPr="0028721C" w:rsidRDefault="008639EA" w:rsidP="008639EA">
                    <w:pPr>
                      <w:spacing w:after="0"/>
                      <w:rPr>
                        <w:rFonts w:ascii="Trebuchet MS" w:hAnsi="Trebuchet MS"/>
                        <w:b/>
                        <w:bCs/>
                        <w:color w:val="0066CC"/>
                        <w:sz w:val="10"/>
                        <w:szCs w:val="10"/>
                      </w:rPr>
                    </w:pPr>
                  </w:p>
                  <w:p w14:paraId="3366ED64" w14:textId="77777777" w:rsidR="008639EA" w:rsidRPr="00AB2465" w:rsidRDefault="008639EA" w:rsidP="008639EA">
                    <w:pPr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</w:pPr>
                    <w:r w:rsidRPr="00AB2465"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  <w:t xml:space="preserve">Email: </w:t>
                    </w:r>
                    <w:r w:rsidRPr="00EE1C6E"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  <w:t>copyright@imo.org</w:t>
                    </w:r>
                  </w:p>
                  <w:p w14:paraId="0EADEBE0" w14:textId="77777777" w:rsidR="008639EA" w:rsidRPr="00AB2465" w:rsidRDefault="008639EA" w:rsidP="008639EA">
                    <w:pPr>
                      <w:rPr>
                        <w:rFonts w:ascii="Trebuchet MS" w:hAnsi="Trebuchet MS"/>
                        <w:b/>
                        <w:bCs/>
                        <w:color w:val="0066CC"/>
                        <w:sz w:val="8"/>
                        <w:szCs w:val="8"/>
                      </w:rPr>
                    </w:pPr>
                  </w:p>
                  <w:p w14:paraId="413E9BFC" w14:textId="77777777" w:rsidR="008639EA" w:rsidRPr="00AB2465" w:rsidRDefault="008639EA" w:rsidP="008639EA">
                    <w:pPr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</w:pPr>
                    <w:r w:rsidRPr="00AB2465">
                      <w:rPr>
                        <w:rFonts w:ascii="Trebuchet MS" w:hAnsi="Trebuchet MS"/>
                        <w:b/>
                        <w:bCs/>
                        <w:color w:val="0066CC"/>
                        <w:sz w:val="18"/>
                        <w:szCs w:val="18"/>
                      </w:rPr>
                      <w:t>www.imo.org</w:t>
                    </w:r>
                  </w:p>
                </w:txbxContent>
              </v:textbox>
            </v:shape>
          </w:pict>
        </mc:Fallback>
      </mc:AlternateContent>
    </w:r>
    <w:r w:rsidRPr="00C973F6">
      <w:rPr>
        <w:rFonts w:ascii="Trebuchet MS" w:hAnsi="Trebuchet MS" w:cs="Times New Roman Bold"/>
        <w:b w:val="0"/>
        <w:color w:val="FF0000"/>
      </w:rPr>
      <w:drawing>
        <wp:inline distT="0" distB="0" distL="0" distR="0" wp14:anchorId="5190C7E2" wp14:editId="25528E4C">
          <wp:extent cx="2270125" cy="962025"/>
          <wp:effectExtent l="0" t="0" r="0" b="9525"/>
          <wp:docPr id="1563397942" name="Picture 1563397942" descr="A blue and white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Description automatically generated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75142901">
    <w:abstractNumId w:val="11"/>
  </w:num>
  <w:num w:numId="2" w16cid:durableId="1027831916">
    <w:abstractNumId w:val="7"/>
  </w:num>
  <w:num w:numId="3" w16cid:durableId="370225684">
    <w:abstractNumId w:val="15"/>
  </w:num>
  <w:num w:numId="4" w16cid:durableId="761335947">
    <w:abstractNumId w:val="12"/>
  </w:num>
  <w:num w:numId="5" w16cid:durableId="38671271">
    <w:abstractNumId w:val="13"/>
  </w:num>
  <w:num w:numId="6" w16cid:durableId="1481264154">
    <w:abstractNumId w:val="19"/>
  </w:num>
  <w:num w:numId="7" w16cid:durableId="1011372310">
    <w:abstractNumId w:val="6"/>
  </w:num>
  <w:num w:numId="8" w16cid:durableId="867335570">
    <w:abstractNumId w:val="10"/>
  </w:num>
  <w:num w:numId="9" w16cid:durableId="81875054">
    <w:abstractNumId w:val="17"/>
  </w:num>
  <w:num w:numId="10" w16cid:durableId="1066487909">
    <w:abstractNumId w:val="1"/>
  </w:num>
  <w:num w:numId="11" w16cid:durableId="176651593">
    <w:abstractNumId w:val="5"/>
  </w:num>
  <w:num w:numId="12" w16cid:durableId="174853796">
    <w:abstractNumId w:val="0"/>
  </w:num>
  <w:num w:numId="13" w16cid:durableId="283577961">
    <w:abstractNumId w:val="2"/>
  </w:num>
  <w:num w:numId="14" w16cid:durableId="929240639">
    <w:abstractNumId w:val="9"/>
  </w:num>
  <w:num w:numId="15" w16cid:durableId="606693925">
    <w:abstractNumId w:val="8"/>
  </w:num>
  <w:num w:numId="16" w16cid:durableId="129323594">
    <w:abstractNumId w:val="16"/>
  </w:num>
  <w:num w:numId="17" w16cid:durableId="913317594">
    <w:abstractNumId w:val="3"/>
  </w:num>
  <w:num w:numId="18" w16cid:durableId="364453214">
    <w:abstractNumId w:val="21"/>
  </w:num>
  <w:num w:numId="19" w16cid:durableId="534276463">
    <w:abstractNumId w:val="18"/>
  </w:num>
  <w:num w:numId="20" w16cid:durableId="2035305423">
    <w:abstractNumId w:val="14"/>
  </w:num>
  <w:num w:numId="21" w16cid:durableId="1702393101">
    <w:abstractNumId w:val="20"/>
  </w:num>
  <w:num w:numId="22" w16cid:durableId="138826315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1D2"/>
    <w:rsid w:val="0001208D"/>
    <w:rsid w:val="000456E1"/>
    <w:rsid w:val="00052382"/>
    <w:rsid w:val="0006568A"/>
    <w:rsid w:val="00066E9B"/>
    <w:rsid w:val="00076F0F"/>
    <w:rsid w:val="00084253"/>
    <w:rsid w:val="000D1F49"/>
    <w:rsid w:val="001727CA"/>
    <w:rsid w:val="001C02D1"/>
    <w:rsid w:val="0028721C"/>
    <w:rsid w:val="002928D0"/>
    <w:rsid w:val="002C56E6"/>
    <w:rsid w:val="002D473A"/>
    <w:rsid w:val="002F0966"/>
    <w:rsid w:val="0035282B"/>
    <w:rsid w:val="00356159"/>
    <w:rsid w:val="00361E11"/>
    <w:rsid w:val="00397358"/>
    <w:rsid w:val="003B4744"/>
    <w:rsid w:val="003B648A"/>
    <w:rsid w:val="003F0847"/>
    <w:rsid w:val="0040090B"/>
    <w:rsid w:val="00410F27"/>
    <w:rsid w:val="004416E0"/>
    <w:rsid w:val="0046302A"/>
    <w:rsid w:val="004661C9"/>
    <w:rsid w:val="00487D2D"/>
    <w:rsid w:val="004D5D62"/>
    <w:rsid w:val="005112D0"/>
    <w:rsid w:val="005218CB"/>
    <w:rsid w:val="005617B1"/>
    <w:rsid w:val="00577E06"/>
    <w:rsid w:val="00590C78"/>
    <w:rsid w:val="005A18E8"/>
    <w:rsid w:val="005A3BF7"/>
    <w:rsid w:val="005F2035"/>
    <w:rsid w:val="005F7990"/>
    <w:rsid w:val="0063739C"/>
    <w:rsid w:val="00650259"/>
    <w:rsid w:val="006554E7"/>
    <w:rsid w:val="00672B44"/>
    <w:rsid w:val="006C3080"/>
    <w:rsid w:val="006D3CA2"/>
    <w:rsid w:val="006F629E"/>
    <w:rsid w:val="0071224A"/>
    <w:rsid w:val="007134BD"/>
    <w:rsid w:val="00770F25"/>
    <w:rsid w:val="00792E58"/>
    <w:rsid w:val="007A35A8"/>
    <w:rsid w:val="007B0A85"/>
    <w:rsid w:val="007C6A52"/>
    <w:rsid w:val="007F7B5D"/>
    <w:rsid w:val="00816BD7"/>
    <w:rsid w:val="0082043E"/>
    <w:rsid w:val="00836129"/>
    <w:rsid w:val="00847EDF"/>
    <w:rsid w:val="00851ADF"/>
    <w:rsid w:val="008639EA"/>
    <w:rsid w:val="0086616C"/>
    <w:rsid w:val="008E203A"/>
    <w:rsid w:val="0090596C"/>
    <w:rsid w:val="0091229C"/>
    <w:rsid w:val="00940E73"/>
    <w:rsid w:val="0098597D"/>
    <w:rsid w:val="009E1EB1"/>
    <w:rsid w:val="009F619A"/>
    <w:rsid w:val="009F6DDE"/>
    <w:rsid w:val="00A370A8"/>
    <w:rsid w:val="00A85227"/>
    <w:rsid w:val="00AC1882"/>
    <w:rsid w:val="00B02681"/>
    <w:rsid w:val="00B073CB"/>
    <w:rsid w:val="00B61C13"/>
    <w:rsid w:val="00BA3A5C"/>
    <w:rsid w:val="00BB17D2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4904"/>
    <w:rsid w:val="00CE6104"/>
    <w:rsid w:val="00CE7918"/>
    <w:rsid w:val="00D16163"/>
    <w:rsid w:val="00D575DC"/>
    <w:rsid w:val="00DA31D2"/>
    <w:rsid w:val="00DB3FAD"/>
    <w:rsid w:val="00E139C4"/>
    <w:rsid w:val="00E61C09"/>
    <w:rsid w:val="00E677FE"/>
    <w:rsid w:val="00EB3B58"/>
    <w:rsid w:val="00EC7359"/>
    <w:rsid w:val="00ED2FCA"/>
    <w:rsid w:val="00EE2F73"/>
    <w:rsid w:val="00EE3054"/>
    <w:rsid w:val="00EE47D5"/>
    <w:rsid w:val="00F00606"/>
    <w:rsid w:val="00F01256"/>
    <w:rsid w:val="00F155B9"/>
    <w:rsid w:val="00F423A1"/>
    <w:rsid w:val="00F52451"/>
    <w:rsid w:val="00FA3B5F"/>
    <w:rsid w:val="00FC7475"/>
    <w:rsid w:val="00FE278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92769"/>
  <w15:chartTrackingRefBased/>
  <w15:docId w15:val="{D443D595-1895-4F6C-9528-6DCAF88A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wipo.int/treaties/en/ip/berne/trtdocs_wo00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CELHAY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O PS Document" ma:contentTypeID="0x01010066C161E685339642A308FDE7C0B0786A07002EBAE06305513141B720F8C89A10B02C" ma:contentTypeVersion="12" ma:contentTypeDescription="" ma:contentTypeScope="" ma:versionID="e3c2f9d593cc58854b1b9f51631d1107">
  <xsd:schema xmlns:xsd="http://www.w3.org/2001/XMLSchema" xmlns:xs="http://www.w3.org/2001/XMLSchema" xmlns:p="http://schemas.microsoft.com/office/2006/metadata/properties" xmlns:ns1="http://schemas.microsoft.com/sharepoint/v3" xmlns:ns2="98fe26f0-1c7a-4e3c-b1ce-54d5981ad926" xmlns:ns3="0f2dee70-ad03-49c9-8ba2-3f6803e375d7" targetNamespace="http://schemas.microsoft.com/office/2006/metadata/properties" ma:root="true" ma:fieldsID="21201f104e77706b1c50e31d5604cb11" ns1:_="" ns2:_="" ns3:_="">
    <xsd:import namespace="http://schemas.microsoft.com/sharepoint/v3"/>
    <xsd:import namespace="98fe26f0-1c7a-4e3c-b1ce-54d5981ad926"/>
    <xsd:import namespace="0f2dee70-ad03-49c9-8ba2-3f6803e375d7"/>
    <xsd:element name="properties">
      <xsd:complexType>
        <xsd:sequence>
          <xsd:element name="documentManagement">
            <xsd:complexType>
              <xsd:all>
                <xsd:element ref="ns2:IMODate" minOccurs="0"/>
                <xsd:element ref="ns2:IMOSummary" minOccurs="0"/>
                <xsd:element ref="ns2:IMOLink" minOccurs="0"/>
                <xsd:element ref="ns1:PublishingRollupImage" minOccurs="0"/>
                <xsd:element ref="ns2:_internet_PS_DocType" minOccurs="0"/>
                <xsd:element ref="ns2:_internet_PS_DocSubjec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RollupImage" ma:index="5" nillable="true" ma:displayName="Rollup Image" ma:description="Rollup Image is a site column created by the Publishing feature. It is used on the Page Content Type as the image for the page shown in content roll-ups such as the Content By Search web part." ma:internalName="PublishingRollupImag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e26f0-1c7a-4e3c-b1ce-54d5981ad926" elementFormDefault="qualified">
    <xsd:import namespace="http://schemas.microsoft.com/office/2006/documentManagement/types"/>
    <xsd:import namespace="http://schemas.microsoft.com/office/infopath/2007/PartnerControls"/>
    <xsd:element name="IMODate" ma:index="2" nillable="true" ma:displayName="Date" ma:format="DateOnly" ma:internalName="IMODate" ma:readOnly="false">
      <xsd:simpleType>
        <xsd:restriction base="dms:DateTime"/>
      </xsd:simpleType>
    </xsd:element>
    <xsd:element name="IMOSummary" ma:index="3" nillable="true" ma:displayName="Summary" ma:internalName="IMOSummary" ma:readOnly="false">
      <xsd:simpleType>
        <xsd:restriction base="dms:Note"/>
      </xsd:simpleType>
    </xsd:element>
    <xsd:element name="IMOLink" ma:index="4" nillable="true" ma:displayName="Link" ma:internalName="IMOLink" ma:readOnly="false">
      <xsd:simpleType>
        <xsd:restriction base="dms:Unknown"/>
      </xsd:simpleType>
    </xsd:element>
    <xsd:element name="_internet_PS_DocType" ma:index="12" nillable="true" ma:displayName="PS Document Type" ma:format="Dropdown" ma:internalName="_internet_PS_DocType">
      <xsd:simpleType>
        <xsd:restriction base="dms:Choice">
          <xsd:enumeration value="Attachments"/>
          <xsd:enumeration value="Catalogue and Book Code Lists"/>
          <xsd:enumeration value="CD Demos"/>
          <xsd:enumeration value="CD Patches"/>
          <xsd:enumeration value="Distributors"/>
          <xsd:enumeration value="Help"/>
          <xsd:enumeration value="FAQs"/>
          <xsd:enumeration value="Flyers"/>
          <xsd:enumeration value="IMDG Code"/>
          <xsd:enumeration value="IMO BookShelf"/>
          <xsd:enumeration value="IMO Posters"/>
          <xsd:enumeration value="IMO-Vega"/>
          <xsd:enumeration value="Marpol"/>
          <xsd:enumeration value="Newsletters"/>
          <xsd:enumeration value="Permission Requests"/>
          <xsd:enumeration value="Publications-Home"/>
          <xsd:enumeration value="Supplements"/>
          <xsd:enumeration value="Web Scripts"/>
        </xsd:restriction>
      </xsd:simpleType>
    </xsd:element>
    <xsd:element name="_internet_PS_DocSubject" ma:index="13" nillable="true" ma:displayName="PS Document Subject Matter" ma:format="Dropdown" ma:internalName="_internet_PS_DocSubject">
      <xsd:simpleType>
        <xsd:restriction base="dms:Choice">
          <xsd:enumeration value="Arabic"/>
          <xsd:enumeration value="B2Bs"/>
          <xsd:enumeration value="B2Cs"/>
          <xsd:enumeration value="CDDemos"/>
          <xsd:enumeration value="CD Order Forms"/>
          <xsd:enumeration value="CDPatches"/>
          <xsd:enumeration value="Chinese"/>
          <xsd:enumeration value="English"/>
          <xsd:enumeration value="French"/>
          <xsd:enumeration value="new"/>
          <xsd:enumeration value="old"/>
          <xsd:enumeration value="Russian"/>
          <xsd:enumeration value="Spanish"/>
        </xsd:restriction>
      </xsd:simpleType>
    </xsd:element>
    <xsd:element name="TaxCatchAll" ma:index="20" nillable="true" ma:displayName="Taxonomy Catch All Column" ma:hidden="true" ma:list="{35608c7a-51f3-4045-9dc8-bb39d4f6780f}" ma:internalName="TaxCatchAll" ma:showField="CatchAllData" ma:web="98fe26f0-1c7a-4e3c-b1ce-54d5981ad9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dee70-ad03-49c9-8ba2-3f6803e375d7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0a89f6-bb04-41be-bc09-a26d61e82a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dee70-ad03-49c9-8ba2-3f6803e375d7">
      <Terms xmlns="http://schemas.microsoft.com/office/infopath/2007/PartnerControls"/>
    </lcf76f155ced4ddcb4097134ff3c332f>
    <TaxCatchAll xmlns="98fe26f0-1c7a-4e3c-b1ce-54d5981ad926" xsi:nil="true"/>
    <IMOSummary xmlns="98fe26f0-1c7a-4e3c-b1ce-54d5981ad926" xsi:nil="true"/>
    <IMODate xmlns="98fe26f0-1c7a-4e3c-b1ce-54d5981ad926">2025-01-29T00:00:00+00:00</IMODate>
    <PublishingRollupImage xmlns="http://schemas.microsoft.com/sharepoint/v3" xsi:nil="true"/>
    <_internet_PS_DocSubject xmlns="98fe26f0-1c7a-4e3c-b1ce-54d5981ad926" xsi:nil="true"/>
    <IMOLink xmlns="98fe26f0-1c7a-4e3c-b1ce-54d5981ad926" xsi:nil="true"/>
    <_internet_PS_DocType xmlns="98fe26f0-1c7a-4e3c-b1ce-54d5981ad926">Permission Requests</_internet_PS_DocType>
  </documentManagement>
</p:properties>
</file>

<file path=customXml/itemProps1.xml><?xml version="1.0" encoding="utf-8"?>
<ds:datastoreItem xmlns:ds="http://schemas.openxmlformats.org/officeDocument/2006/customXml" ds:itemID="{4C50E589-CAE8-4847-8E25-D78DC088EF8E}"/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Request Form</dc:title>
  <dc:subject/>
  <dc:creator>Sally McElhayer</dc:creator>
  <cp:keywords/>
  <dc:description/>
  <cp:lastModifiedBy>Bianka Ochs-Fawzy</cp:lastModifiedBy>
  <cp:revision>8</cp:revision>
  <dcterms:created xsi:type="dcterms:W3CDTF">2025-01-28T22:37:00Z</dcterms:created>
  <dcterms:modified xsi:type="dcterms:W3CDTF">2025-01-28T22:44:00Z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0x01010066C161E685339642A308FDE7C0B0786A07002EBAE06305513141B720F8C89A10B02C</vt:lpwstr>
  </property>
  <property fmtid="{D5CDD505-2E9C-101B-9397-08002B2CF9AE}" pid="3" name="MediaServiceImageTags">
    <vt:lpwstr/>
  </property>
</Properties>
</file>